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C8C5" w14:textId="4663E30A" w:rsidR="007A21FF" w:rsidRPr="00BC1AC9" w:rsidRDefault="007A21FF" w:rsidP="007A21FF">
      <w:pPr>
        <w:rPr>
          <w:b/>
          <w:bCs/>
          <w:sz w:val="28"/>
          <w:szCs w:val="28"/>
        </w:rPr>
      </w:pPr>
      <w:proofErr w:type="spellStart"/>
      <w:r w:rsidRPr="00454E41">
        <w:rPr>
          <w:b/>
          <w:bCs/>
          <w:sz w:val="28"/>
          <w:szCs w:val="28"/>
        </w:rPr>
        <w:t>Paznauner</w:t>
      </w:r>
      <w:proofErr w:type="spellEnd"/>
      <w:r w:rsidRPr="00454E41">
        <w:rPr>
          <w:b/>
          <w:bCs/>
          <w:sz w:val="28"/>
          <w:szCs w:val="28"/>
        </w:rPr>
        <w:t xml:space="preserve"> Markttag 2026: </w:t>
      </w:r>
      <w:r w:rsidR="00CB0965" w:rsidRPr="00CB0965">
        <w:rPr>
          <w:b/>
          <w:bCs/>
          <w:sz w:val="28"/>
          <w:szCs w:val="28"/>
        </w:rPr>
        <w:t>Das Genussfest in Ischgl im Paznaun</w:t>
      </w:r>
    </w:p>
    <w:p w14:paraId="5AA849C8" w14:textId="2CDA78B9" w:rsidR="00E879C5" w:rsidRPr="00986988" w:rsidRDefault="007A21FF" w:rsidP="00E879C5">
      <w:pPr>
        <w:rPr>
          <w:b/>
          <w:bCs/>
        </w:rPr>
      </w:pPr>
      <w:r w:rsidRPr="00986988">
        <w:rPr>
          <w:b/>
          <w:bCs/>
        </w:rPr>
        <w:t xml:space="preserve">Regionale Spezialitäten, traditionelles Handwerk und ein abwechslungsreiches Musikprogramm: </w:t>
      </w:r>
      <w:r w:rsidR="00E879C5" w:rsidRPr="00986988">
        <w:rPr>
          <w:b/>
          <w:bCs/>
        </w:rPr>
        <w:t xml:space="preserve">Am 29. August 2026 verwandelt der </w:t>
      </w:r>
      <w:proofErr w:type="spellStart"/>
      <w:r w:rsidR="00E879C5" w:rsidRPr="00986988">
        <w:rPr>
          <w:b/>
          <w:bCs/>
        </w:rPr>
        <w:t>Paznauner</w:t>
      </w:r>
      <w:proofErr w:type="spellEnd"/>
      <w:r w:rsidR="00E879C5" w:rsidRPr="00986988">
        <w:rPr>
          <w:b/>
          <w:bCs/>
        </w:rPr>
        <w:t xml:space="preserve"> Markttag den </w:t>
      </w:r>
      <w:proofErr w:type="spellStart"/>
      <w:r w:rsidR="00E879C5" w:rsidRPr="00986988">
        <w:rPr>
          <w:b/>
          <w:bCs/>
        </w:rPr>
        <w:t>Silvrettaparkplatz</w:t>
      </w:r>
      <w:proofErr w:type="spellEnd"/>
      <w:r w:rsidR="00E879C5" w:rsidRPr="00986988">
        <w:rPr>
          <w:b/>
          <w:bCs/>
        </w:rPr>
        <w:t xml:space="preserve"> in Ischgl in einen Treffpunkt für Genießer, Familien und Musikfreunde. </w:t>
      </w:r>
      <w:proofErr w:type="spellStart"/>
      <w:r w:rsidR="00E879C5" w:rsidRPr="00986988">
        <w:rPr>
          <w:b/>
          <w:bCs/>
        </w:rPr>
        <w:t>Paznauner</w:t>
      </w:r>
      <w:proofErr w:type="spellEnd"/>
      <w:r w:rsidR="00E879C5" w:rsidRPr="00986988">
        <w:rPr>
          <w:b/>
          <w:bCs/>
        </w:rPr>
        <w:t xml:space="preserve"> </w:t>
      </w:r>
      <w:proofErr w:type="spellStart"/>
      <w:r w:rsidR="00E879C5" w:rsidRPr="00986988">
        <w:rPr>
          <w:b/>
          <w:bCs/>
        </w:rPr>
        <w:t>Almkäse</w:t>
      </w:r>
      <w:proofErr w:type="spellEnd"/>
      <w:r w:rsidR="00E879C5" w:rsidRPr="00986988">
        <w:rPr>
          <w:b/>
          <w:bCs/>
        </w:rPr>
        <w:t xml:space="preserve">, heimisches Handwerk und ein vielseitiges Rahmenprogramm sorgen für einen stimmungsvollen Auftakt </w:t>
      </w:r>
      <w:r w:rsidR="00E879C5" w:rsidRPr="00EB7816">
        <w:rPr>
          <w:b/>
          <w:bCs/>
        </w:rPr>
        <w:t xml:space="preserve">in den </w:t>
      </w:r>
      <w:proofErr w:type="spellStart"/>
      <w:r w:rsidR="00E879C5" w:rsidRPr="00EB7816">
        <w:rPr>
          <w:b/>
          <w:bCs/>
        </w:rPr>
        <w:t>Paznauner</w:t>
      </w:r>
      <w:proofErr w:type="spellEnd"/>
      <w:r w:rsidR="00E879C5" w:rsidRPr="00EB7816">
        <w:rPr>
          <w:b/>
          <w:bCs/>
        </w:rPr>
        <w:t xml:space="preserve"> Herbst.</w:t>
      </w:r>
    </w:p>
    <w:p w14:paraId="167A542F" w14:textId="71ACAF6A" w:rsidR="00E879C5" w:rsidRPr="00986988" w:rsidRDefault="00E879C5" w:rsidP="007A21FF">
      <w:r w:rsidRPr="00986988">
        <w:t xml:space="preserve">Am Samstag, den 29. August 2026, präsentiert sich Ischgl von seiner genussvollen und traditionsreichen Seite. Ab 10:30 Uhr lädt der von der Musikkapelle Ischgl veranstaltete </w:t>
      </w:r>
      <w:proofErr w:type="spellStart"/>
      <w:r w:rsidRPr="00986988">
        <w:t>Paznauner</w:t>
      </w:r>
      <w:proofErr w:type="spellEnd"/>
      <w:r w:rsidRPr="00986988">
        <w:t xml:space="preserve"> Markttag Einheimische und Gäste auf den </w:t>
      </w:r>
      <w:proofErr w:type="spellStart"/>
      <w:r w:rsidRPr="00986988">
        <w:t>Silvrettaparkplatz</w:t>
      </w:r>
      <w:proofErr w:type="spellEnd"/>
      <w:r w:rsidRPr="00986988">
        <w:t xml:space="preserve"> ein. Im Mittelpunkt stehen die kulinarischen Schätze des Tals: Zehn Almen und drei Talsennereien stellen ihre Käsekreationen vor, regionale Produzenten bieten heimische Spezialitäten an und Kunsthandwerker geben Einblicke in ihre vielfältige Arbeit.</w:t>
      </w:r>
      <w:r w:rsidR="003F17EB">
        <w:t xml:space="preserve"> </w:t>
      </w:r>
    </w:p>
    <w:p w14:paraId="38C7DDFB" w14:textId="77D057AD" w:rsidR="009534D1" w:rsidRPr="00987B55" w:rsidRDefault="00987B55" w:rsidP="007A21FF">
      <w:r w:rsidRPr="00102551">
        <w:t>Der Eintritt in das Festzelt ist bis 15:00 Uhr frei. Ab 15:00 Uhr beträgt der Eintritt 10 Euro.</w:t>
      </w:r>
      <w:r w:rsidR="007361EE" w:rsidRPr="00102551">
        <w:t xml:space="preserve"> Kinder und Jugendliche bis einschließlich 16 Jahre haben ganztägig freien Eintritt.</w:t>
      </w:r>
    </w:p>
    <w:p w14:paraId="0DCDD0D8" w14:textId="26531EFD" w:rsidR="007A21FF" w:rsidRPr="00064540" w:rsidRDefault="007A21FF" w:rsidP="007A21FF">
      <w:pPr>
        <w:rPr>
          <w:b/>
          <w:bCs/>
        </w:rPr>
      </w:pPr>
      <w:r w:rsidRPr="00064540">
        <w:rPr>
          <w:b/>
          <w:bCs/>
        </w:rPr>
        <w:t>Feierlicher Auftakt mit Käseanschnitt und Bieranstich</w:t>
      </w:r>
    </w:p>
    <w:p w14:paraId="0E33AF07" w14:textId="0D08DCBE" w:rsidR="008A61DE" w:rsidRPr="00064540" w:rsidRDefault="007A21FF" w:rsidP="007A21FF">
      <w:r w:rsidRPr="00064540">
        <w:t>Der Markttag beginnt um 10:30 Uhr mit dem Einzug der Musikkapellen. Ausgehend vom Infobüro des Tourismusverbandes</w:t>
      </w:r>
      <w:r w:rsidR="00214010">
        <w:t xml:space="preserve"> </w:t>
      </w:r>
      <w:r w:rsidR="00811885" w:rsidRPr="00811885">
        <w:t xml:space="preserve">Paznaun – Ischgl </w:t>
      </w:r>
      <w:r w:rsidRPr="00064540">
        <w:t xml:space="preserve">marschieren die Musikanten durch die </w:t>
      </w:r>
      <w:proofErr w:type="spellStart"/>
      <w:r w:rsidRPr="00064540">
        <w:t>Ischgler</w:t>
      </w:r>
      <w:proofErr w:type="spellEnd"/>
      <w:r w:rsidRPr="00064540">
        <w:t xml:space="preserve"> Dorfstraße bis zum Festgelände.</w:t>
      </w:r>
    </w:p>
    <w:p w14:paraId="4B55AC7B" w14:textId="636E0145" w:rsidR="007A21FF" w:rsidRPr="00986988" w:rsidRDefault="007A21FF" w:rsidP="007A21FF">
      <w:r w:rsidRPr="00064540">
        <w:t>Um 11:00 Uhr eröffnen die Ehrengäste den Markttag offiziell. Beim traditionellen Käseanschnitt und Bieranstich werden die regionalen Spezialitäten gebührend in Szene gesetzt. Ein weiterer Höhepunkt des Festaktes ist die Wahl der Käsekönigin 2026.</w:t>
      </w:r>
    </w:p>
    <w:p w14:paraId="527FB098" w14:textId="69A0DC98" w:rsidR="007A21FF" w:rsidRPr="00986988" w:rsidRDefault="007A21FF" w:rsidP="007A21FF">
      <w:pPr>
        <w:rPr>
          <w:b/>
          <w:bCs/>
        </w:rPr>
      </w:pPr>
      <w:r w:rsidRPr="00986988">
        <w:rPr>
          <w:b/>
          <w:bCs/>
        </w:rPr>
        <w:t>Blasmusik von früh bis spät</w:t>
      </w:r>
    </w:p>
    <w:p w14:paraId="1EC3DF58" w14:textId="5439FA38" w:rsidR="007A21FF" w:rsidRPr="00986988" w:rsidRDefault="007A21FF" w:rsidP="007A21FF">
      <w:r w:rsidRPr="00986988">
        <w:t xml:space="preserve">Für die passende musikalische Begleitung sorgen mehrere Gastkapellen und Formationen. Um 11:30 Uhr eröffnet die Musikkapelle </w:t>
      </w:r>
      <w:proofErr w:type="spellStart"/>
      <w:r w:rsidRPr="00986988">
        <w:t>Auffach</w:t>
      </w:r>
      <w:proofErr w:type="spellEnd"/>
      <w:r w:rsidRPr="00986988">
        <w:t xml:space="preserve"> das Musikprogramm mit einem Frühschoppenkonzert. Um 13:30 Uhr folgt die Musikgesellschaft Gries am Brenner, bevor um 14:30 Uhr die Freudenberger Blaskapelle aus dem Schweizer Kanton Aargau auftritt.</w:t>
      </w:r>
    </w:p>
    <w:p w14:paraId="1EF5E032" w14:textId="5784FEDD" w:rsidR="00BE11FD" w:rsidRDefault="007A21FF" w:rsidP="007A21FF">
      <w:r w:rsidRPr="00986988">
        <w:t>Ab 15:30 Uhr sorgt „VIELTOLMUSIG“ für schwungvolle Unterhaltung im Festzelt. Den stimmungsvollen Abschluss übernimmt ab 20:30 Uhr „MUCKASÄCK“: Die Partyband aus dem Allgäu bringt ausgelassene Feststimmung nach Ischgl.</w:t>
      </w:r>
    </w:p>
    <w:p w14:paraId="25EBA509" w14:textId="77777777" w:rsidR="00102551" w:rsidRDefault="00102551" w:rsidP="007A21FF"/>
    <w:p w14:paraId="7B5B77B2" w14:textId="125A1BDD" w:rsidR="007A21FF" w:rsidRPr="00986988" w:rsidRDefault="007A21FF" w:rsidP="007A21FF">
      <w:pPr>
        <w:rPr>
          <w:b/>
          <w:bCs/>
        </w:rPr>
      </w:pPr>
      <w:r w:rsidRPr="00986988">
        <w:rPr>
          <w:b/>
          <w:bCs/>
        </w:rPr>
        <w:lastRenderedPageBreak/>
        <w:t>Showkochen mit Martin Sieberer</w:t>
      </w:r>
    </w:p>
    <w:p w14:paraId="06B6E23B" w14:textId="0C4E163C" w:rsidR="007A21FF" w:rsidRPr="00986988" w:rsidRDefault="007A21FF" w:rsidP="007A21FF">
      <w:r w:rsidRPr="00986988">
        <w:t xml:space="preserve">Kulinarischer Höhepunkt des Nachmittags ist das Showkochen mit </w:t>
      </w:r>
      <w:r w:rsidR="008F1398">
        <w:t>Spitzenkoch</w:t>
      </w:r>
      <w:r w:rsidRPr="00986988">
        <w:t xml:space="preserve"> Martin Sieberer um 15:00 Uhr. Der vielfach ausgezeichnete Spitzenkoch zeigt live, wie sich hochwertige Zutaten aus der Region kreativ und zeitgemäß verarbeiten lassen. Damit verbindet das Showkochen die kulinarischen Traditionen des </w:t>
      </w:r>
      <w:proofErr w:type="spellStart"/>
      <w:r w:rsidRPr="00986988">
        <w:t>Paznauns</w:t>
      </w:r>
      <w:proofErr w:type="spellEnd"/>
      <w:r w:rsidRPr="00986988">
        <w:t xml:space="preserve"> mit moderner Kochkunst.</w:t>
      </w:r>
    </w:p>
    <w:p w14:paraId="0B74E164" w14:textId="11804072" w:rsidR="007A21FF" w:rsidRPr="00986988" w:rsidRDefault="007A21FF" w:rsidP="007A21FF">
      <w:pPr>
        <w:rPr>
          <w:b/>
          <w:bCs/>
        </w:rPr>
      </w:pPr>
      <w:r w:rsidRPr="00986988">
        <w:rPr>
          <w:b/>
          <w:bCs/>
        </w:rPr>
        <w:t>Spiel, Spaß und Kletterabenteuer für Kinder</w:t>
      </w:r>
    </w:p>
    <w:p w14:paraId="619F1CE1" w14:textId="06869964" w:rsidR="00BE11FD" w:rsidRDefault="007A21FF" w:rsidP="007A21FF">
      <w:r w:rsidRPr="00986988">
        <w:t>Auch für junge Besucher ist ein abwechslungsreiches Programm geboten. Ab 11:00 Uhr organisiert der Erlebnis Club Paznaun eine Kinderanimation mit Spiel und Spaß. Beim Kletterturm der Bergrettung Ischgl können Kinder ihre Geschicklichkeit und ihren Mut unter fachkundiger Betreuung unter Beweis stellen.</w:t>
      </w:r>
    </w:p>
    <w:p w14:paraId="348FB340" w14:textId="77777777" w:rsidR="00F5163C" w:rsidRDefault="00F5163C" w:rsidP="007A21FF"/>
    <w:p w14:paraId="63B171AB" w14:textId="4758BD75" w:rsidR="007A21FF" w:rsidRPr="00986988" w:rsidRDefault="007A21FF" w:rsidP="007A21FF">
      <w:r w:rsidRPr="00986988">
        <w:t xml:space="preserve">Der </w:t>
      </w:r>
      <w:proofErr w:type="spellStart"/>
      <w:r w:rsidRPr="00986988">
        <w:t>Paznauner</w:t>
      </w:r>
      <w:proofErr w:type="spellEnd"/>
      <w:r w:rsidRPr="00986988">
        <w:t xml:space="preserve"> Markttag bietet einen authentischen Einblick in die kulinarische, handwerkliche und musikalische Vielfalt des Tals. Als Treffpunkt für Genießer, Familien, Musikfreunde und Liebhaber regionaler Traditionen bildet das Fest zugleich einen stimmungsvollen Auftakt in den </w:t>
      </w:r>
      <w:proofErr w:type="spellStart"/>
      <w:r w:rsidRPr="00986988">
        <w:t>Paznauner</w:t>
      </w:r>
      <w:proofErr w:type="spellEnd"/>
      <w:r w:rsidRPr="00986988">
        <w:t xml:space="preserve"> Herbst.</w:t>
      </w:r>
      <w:r w:rsidR="002C0AD2" w:rsidRPr="00986988">
        <w:t xml:space="preserve"> Im Rahmen der </w:t>
      </w:r>
      <w:r w:rsidR="002C0AD2" w:rsidRPr="00986988">
        <w:rPr>
          <w:b/>
          <w:bCs/>
        </w:rPr>
        <w:t>Golden Summits</w:t>
      </w:r>
      <w:r w:rsidR="002C0AD2" w:rsidRPr="00986988">
        <w:t xml:space="preserve"> verbindet die herbstliche Veranstaltungsreihe in den darauffolgenden Wochen Kultur, Sport, Naturerlebnisse und Genuss vor der eindrucksvollen Bergkulisse des </w:t>
      </w:r>
      <w:proofErr w:type="spellStart"/>
      <w:r w:rsidR="002C0AD2" w:rsidRPr="00986988">
        <w:t>Paznauns</w:t>
      </w:r>
      <w:proofErr w:type="spellEnd"/>
      <w:r w:rsidR="002C0AD2" w:rsidRPr="00986988">
        <w:t>.</w:t>
      </w:r>
    </w:p>
    <w:p w14:paraId="5D8377E9" w14:textId="77777777" w:rsidR="00927D08" w:rsidRPr="00986988" w:rsidRDefault="00927D08" w:rsidP="007A21FF"/>
    <w:p w14:paraId="06331A99" w14:textId="12BE118E" w:rsidR="00787571" w:rsidRPr="00986988" w:rsidRDefault="007A21FF" w:rsidP="007A21FF">
      <w:r w:rsidRPr="00986988">
        <w:t xml:space="preserve">Weitere Informationen unter </w:t>
      </w:r>
      <w:hyperlink r:id="rId11" w:history="1">
        <w:r w:rsidRPr="00986988">
          <w:rPr>
            <w:rStyle w:val="Hyperlink"/>
          </w:rPr>
          <w:t>www.ischgl.com</w:t>
        </w:r>
      </w:hyperlink>
      <w:r w:rsidRPr="00986988">
        <w:t>.</w:t>
      </w:r>
    </w:p>
    <w:tbl>
      <w:tblPr>
        <w:tblStyle w:val="Tabellenraster1"/>
        <w:tblW w:w="0" w:type="auto"/>
        <w:tblLook w:val="04A0" w:firstRow="1" w:lastRow="0" w:firstColumn="1" w:lastColumn="0" w:noHBand="0" w:noVBand="1"/>
      </w:tblPr>
      <w:tblGrid>
        <w:gridCol w:w="6946"/>
        <w:gridCol w:w="2114"/>
      </w:tblGrid>
      <w:tr w:rsidR="00510913" w:rsidRPr="00986988" w14:paraId="3A98846C" w14:textId="77777777">
        <w:tc>
          <w:tcPr>
            <w:tcW w:w="6946" w:type="dxa"/>
          </w:tcPr>
          <w:p w14:paraId="499A5E59" w14:textId="0AB638C9" w:rsidR="00510913" w:rsidRPr="00986988" w:rsidRDefault="00787571">
            <w:pPr>
              <w:pStyle w:val="Fusszeile"/>
              <w:ind w:left="-105"/>
              <w:rPr>
                <w:sz w:val="21"/>
                <w:szCs w:val="21"/>
              </w:rPr>
            </w:pPr>
            <w:r w:rsidRPr="00986988">
              <w:rPr>
                <w:sz w:val="21"/>
                <w:szCs w:val="21"/>
              </w:rPr>
              <w:fldChar w:fldCharType="begin"/>
            </w:r>
            <w:r w:rsidRPr="00986988">
              <w:rPr>
                <w:sz w:val="21"/>
                <w:szCs w:val="21"/>
              </w:rPr>
              <w:instrText xml:space="preserve"> NUMCHARS   \* MERGEFORMAT </w:instrText>
            </w:r>
            <w:r w:rsidRPr="00986988">
              <w:rPr>
                <w:sz w:val="21"/>
                <w:szCs w:val="21"/>
              </w:rPr>
              <w:fldChar w:fldCharType="separate"/>
            </w:r>
            <w:r w:rsidR="00654914">
              <w:rPr>
                <w:noProof/>
                <w:sz w:val="21"/>
                <w:szCs w:val="21"/>
              </w:rPr>
              <w:t>3193</w:t>
            </w:r>
            <w:r w:rsidRPr="00986988">
              <w:rPr>
                <w:noProof/>
                <w:sz w:val="21"/>
                <w:szCs w:val="21"/>
              </w:rPr>
              <w:fldChar w:fldCharType="end"/>
            </w:r>
            <w:r w:rsidR="00173649" w:rsidRPr="00986988">
              <w:rPr>
                <w:sz w:val="21"/>
                <w:szCs w:val="21"/>
              </w:rPr>
              <w:t xml:space="preserve"> Zeichen ohne Leerzeichen</w:t>
            </w:r>
          </w:p>
        </w:tc>
        <w:tc>
          <w:tcPr>
            <w:tcW w:w="2114" w:type="dxa"/>
          </w:tcPr>
          <w:p w14:paraId="4222580B" w14:textId="5EC6B192" w:rsidR="00510913" w:rsidRPr="00986988" w:rsidRDefault="002E6EEF">
            <w:pPr>
              <w:pStyle w:val="Fusszeile"/>
              <w:ind w:left="-105"/>
              <w:rPr>
                <w:sz w:val="21"/>
                <w:szCs w:val="21"/>
              </w:rPr>
            </w:pPr>
            <w:r w:rsidRPr="00986988">
              <w:rPr>
                <w:sz w:val="21"/>
                <w:szCs w:val="21"/>
              </w:rPr>
              <w:fldChar w:fldCharType="begin"/>
            </w:r>
            <w:r w:rsidRPr="00986988">
              <w:rPr>
                <w:sz w:val="21"/>
                <w:szCs w:val="21"/>
              </w:rPr>
              <w:instrText xml:space="preserve"> DATE  \@ "MMMM yyyy"  \* MERGEFORMAT </w:instrText>
            </w:r>
            <w:r w:rsidRPr="00986988">
              <w:rPr>
                <w:sz w:val="21"/>
                <w:szCs w:val="21"/>
              </w:rPr>
              <w:fldChar w:fldCharType="separate"/>
            </w:r>
            <w:r w:rsidR="00654914">
              <w:rPr>
                <w:noProof/>
                <w:sz w:val="21"/>
                <w:szCs w:val="21"/>
              </w:rPr>
              <w:t>August 2026</w:t>
            </w:r>
            <w:r w:rsidRPr="00986988">
              <w:rPr>
                <w:sz w:val="21"/>
                <w:szCs w:val="21"/>
              </w:rPr>
              <w:fldChar w:fldCharType="end"/>
            </w:r>
          </w:p>
        </w:tc>
      </w:tr>
      <w:tr w:rsidR="00510913" w:rsidRPr="00986988" w14:paraId="5CE31F87" w14:textId="77777777">
        <w:tc>
          <w:tcPr>
            <w:tcW w:w="9060" w:type="dxa"/>
            <w:gridSpan w:val="2"/>
          </w:tcPr>
          <w:p w14:paraId="24FEE357" w14:textId="77777777" w:rsidR="00787571" w:rsidRPr="00986988" w:rsidRDefault="00787571">
            <w:pPr>
              <w:pStyle w:val="Fusszeile"/>
              <w:ind w:left="-105"/>
              <w:rPr>
                <w:sz w:val="21"/>
                <w:szCs w:val="21"/>
              </w:rPr>
            </w:pPr>
          </w:p>
          <w:p w14:paraId="081D08B1" w14:textId="4CBCE742" w:rsidR="00510913" w:rsidRPr="00986988" w:rsidRDefault="002E6EEF">
            <w:pPr>
              <w:pStyle w:val="Fusszeile"/>
              <w:ind w:left="-105"/>
              <w:rPr>
                <w:sz w:val="21"/>
                <w:szCs w:val="21"/>
              </w:rPr>
            </w:pPr>
            <w:r w:rsidRPr="00986988">
              <w:rPr>
                <w:sz w:val="21"/>
                <w:szCs w:val="21"/>
              </w:rPr>
              <w:t xml:space="preserve">Bilder unter: </w:t>
            </w:r>
            <w:hyperlink r:id="rId12" w:history="1">
              <w:proofErr w:type="spellStart"/>
              <w:proofErr w:type="gramStart"/>
              <w:r w:rsidR="00510913" w:rsidRPr="00F479B0">
                <w:rPr>
                  <w:rStyle w:val="Hyperlink"/>
                  <w:sz w:val="21"/>
                  <w:szCs w:val="21"/>
                </w:rPr>
                <w:t>images.paznaun</w:t>
              </w:r>
              <w:proofErr w:type="spellEnd"/>
              <w:proofErr w:type="gramEnd"/>
              <w:r w:rsidR="00510913" w:rsidRPr="00F479B0">
                <w:rPr>
                  <w:rStyle w:val="Hyperlink"/>
                  <w:sz w:val="21"/>
                  <w:szCs w:val="21"/>
                </w:rPr>
                <w:t>-is</w:t>
              </w:r>
              <w:r w:rsidR="00510913" w:rsidRPr="00F479B0">
                <w:rPr>
                  <w:rStyle w:val="Hyperlink"/>
                  <w:sz w:val="21"/>
                  <w:szCs w:val="21"/>
                </w:rPr>
                <w:t>c</w:t>
              </w:r>
              <w:r w:rsidR="00510913" w:rsidRPr="00F479B0">
                <w:rPr>
                  <w:rStyle w:val="Hyperlink"/>
                  <w:sz w:val="21"/>
                  <w:szCs w:val="21"/>
                </w:rPr>
                <w:t>hgl</w:t>
              </w:r>
            </w:hyperlink>
          </w:p>
        </w:tc>
      </w:tr>
      <w:tr w:rsidR="00510913" w:rsidRPr="00986988" w14:paraId="28B6870B" w14:textId="77777777">
        <w:tc>
          <w:tcPr>
            <w:tcW w:w="9060" w:type="dxa"/>
            <w:gridSpan w:val="2"/>
          </w:tcPr>
          <w:p w14:paraId="103D64D9" w14:textId="77777777" w:rsidR="00510913" w:rsidRPr="00986988" w:rsidRDefault="00510913">
            <w:pPr>
              <w:pStyle w:val="Fusszeile"/>
              <w:ind w:left="-105"/>
              <w:rPr>
                <w:sz w:val="21"/>
                <w:szCs w:val="21"/>
              </w:rPr>
            </w:pPr>
          </w:p>
          <w:p w14:paraId="1E529467" w14:textId="77777777" w:rsidR="00510913" w:rsidRPr="00986988" w:rsidRDefault="002E6EEF">
            <w:pPr>
              <w:pStyle w:val="Fusszeile"/>
              <w:ind w:left="-105"/>
              <w:rPr>
                <w:sz w:val="21"/>
                <w:szCs w:val="21"/>
              </w:rPr>
            </w:pPr>
            <w:r w:rsidRPr="00986988">
              <w:rPr>
                <w:sz w:val="21"/>
                <w:szCs w:val="21"/>
              </w:rPr>
              <w:t xml:space="preserve">Alle Texte sowie Bilder gibt es unter </w:t>
            </w:r>
            <w:hyperlink r:id="rId13" w:history="1">
              <w:r w:rsidR="00510913" w:rsidRPr="00986988">
                <w:rPr>
                  <w:rStyle w:val="Hyperlink"/>
                  <w:sz w:val="21"/>
                  <w:szCs w:val="21"/>
                </w:rPr>
                <w:t>Presse Paznaun – Ischgl</w:t>
              </w:r>
            </w:hyperlink>
            <w:r w:rsidRPr="00986988">
              <w:rPr>
                <w:sz w:val="21"/>
                <w:szCs w:val="21"/>
              </w:rPr>
              <w:t xml:space="preserve"> zum kostenlosen Download.</w:t>
            </w:r>
          </w:p>
          <w:p w14:paraId="6113F667" w14:textId="77777777" w:rsidR="00510913" w:rsidRPr="00986988" w:rsidRDefault="00510913">
            <w:pPr>
              <w:pStyle w:val="Fusszeile"/>
              <w:ind w:left="-105"/>
              <w:rPr>
                <w:sz w:val="21"/>
                <w:szCs w:val="21"/>
              </w:rPr>
            </w:pPr>
          </w:p>
          <w:p w14:paraId="55E0B617" w14:textId="74E23E0C" w:rsidR="00510913" w:rsidRPr="00986988" w:rsidRDefault="002E6EEF">
            <w:pPr>
              <w:pStyle w:val="Fusszeile"/>
              <w:ind w:left="-105"/>
              <w:rPr>
                <w:sz w:val="21"/>
                <w:szCs w:val="21"/>
              </w:rPr>
            </w:pPr>
            <w:r w:rsidRPr="00986988">
              <w:rPr>
                <w:sz w:val="21"/>
                <w:szCs w:val="21"/>
              </w:rPr>
              <w:t>Copyright Texte und Bilder: © TVB Paznaun – Ischgl</w:t>
            </w:r>
          </w:p>
        </w:tc>
      </w:tr>
    </w:tbl>
    <w:p w14:paraId="7D67800B" w14:textId="77777777" w:rsidR="00510913" w:rsidRPr="00986988" w:rsidRDefault="00510913"/>
    <w:sectPr w:rsidR="00510913" w:rsidRPr="00986988">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0524" w14:textId="77777777" w:rsidR="000C28D1" w:rsidRDefault="000C28D1">
      <w:pPr>
        <w:spacing w:line="240" w:lineRule="auto"/>
      </w:pPr>
      <w:r>
        <w:separator/>
      </w:r>
    </w:p>
  </w:endnote>
  <w:endnote w:type="continuationSeparator" w:id="0">
    <w:p w14:paraId="35802A24" w14:textId="77777777" w:rsidR="000C28D1" w:rsidRDefault="000C2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2E6EEF">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14835078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2AAF" w14:textId="77777777" w:rsidR="000C28D1" w:rsidRDefault="000C28D1">
      <w:pPr>
        <w:spacing w:after="0"/>
      </w:pPr>
      <w:r>
        <w:separator/>
      </w:r>
    </w:p>
  </w:footnote>
  <w:footnote w:type="continuationSeparator" w:id="0">
    <w:p w14:paraId="2835F363" w14:textId="77777777" w:rsidR="000C28D1" w:rsidRDefault="000C28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2E6EEF">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2AD7"/>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4540"/>
    <w:rsid w:val="00067695"/>
    <w:rsid w:val="00070DAE"/>
    <w:rsid w:val="00071F52"/>
    <w:rsid w:val="00075C0F"/>
    <w:rsid w:val="00081D83"/>
    <w:rsid w:val="00084481"/>
    <w:rsid w:val="00084D8A"/>
    <w:rsid w:val="00090ABF"/>
    <w:rsid w:val="000B25DB"/>
    <w:rsid w:val="000B6363"/>
    <w:rsid w:val="000B643F"/>
    <w:rsid w:val="000C0757"/>
    <w:rsid w:val="000C1C33"/>
    <w:rsid w:val="000C1F3C"/>
    <w:rsid w:val="000C21A7"/>
    <w:rsid w:val="000C28D1"/>
    <w:rsid w:val="000C3499"/>
    <w:rsid w:val="000C3BCF"/>
    <w:rsid w:val="000D21F0"/>
    <w:rsid w:val="000D3269"/>
    <w:rsid w:val="000D59DE"/>
    <w:rsid w:val="000D5E17"/>
    <w:rsid w:val="000D5E64"/>
    <w:rsid w:val="000E40AC"/>
    <w:rsid w:val="000E6DC4"/>
    <w:rsid w:val="000F0B6E"/>
    <w:rsid w:val="000F0CED"/>
    <w:rsid w:val="000F314F"/>
    <w:rsid w:val="000F6E4C"/>
    <w:rsid w:val="000F7DE9"/>
    <w:rsid w:val="00102129"/>
    <w:rsid w:val="00102551"/>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7203"/>
    <w:rsid w:val="002065D6"/>
    <w:rsid w:val="00207DFF"/>
    <w:rsid w:val="00210972"/>
    <w:rsid w:val="0021261E"/>
    <w:rsid w:val="00214010"/>
    <w:rsid w:val="00214614"/>
    <w:rsid w:val="002161F6"/>
    <w:rsid w:val="00225B9E"/>
    <w:rsid w:val="00225E0A"/>
    <w:rsid w:val="00230BB8"/>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914ED"/>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00F7"/>
    <w:rsid w:val="002C0AD2"/>
    <w:rsid w:val="002C1BEA"/>
    <w:rsid w:val="002D1384"/>
    <w:rsid w:val="002D6066"/>
    <w:rsid w:val="002D6659"/>
    <w:rsid w:val="002D6C2F"/>
    <w:rsid w:val="002E6EEF"/>
    <w:rsid w:val="002F1300"/>
    <w:rsid w:val="002F1A9E"/>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B4628"/>
    <w:rsid w:val="003C29B5"/>
    <w:rsid w:val="003D41C5"/>
    <w:rsid w:val="003D58B3"/>
    <w:rsid w:val="003D6114"/>
    <w:rsid w:val="003E2452"/>
    <w:rsid w:val="003E6EB4"/>
    <w:rsid w:val="003F17EB"/>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00C3"/>
    <w:rsid w:val="00451327"/>
    <w:rsid w:val="00454E41"/>
    <w:rsid w:val="00455588"/>
    <w:rsid w:val="00457C26"/>
    <w:rsid w:val="004607F5"/>
    <w:rsid w:val="004638E4"/>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5034"/>
    <w:rsid w:val="004F6E89"/>
    <w:rsid w:val="0050243D"/>
    <w:rsid w:val="00510913"/>
    <w:rsid w:val="00511FF0"/>
    <w:rsid w:val="00515CF8"/>
    <w:rsid w:val="00516EFA"/>
    <w:rsid w:val="00517224"/>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A3EF5"/>
    <w:rsid w:val="005B2626"/>
    <w:rsid w:val="005B3D6A"/>
    <w:rsid w:val="005B3E73"/>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49E"/>
    <w:rsid w:val="005E5A6F"/>
    <w:rsid w:val="005E6ABE"/>
    <w:rsid w:val="005E77E3"/>
    <w:rsid w:val="005F04E8"/>
    <w:rsid w:val="005F5A79"/>
    <w:rsid w:val="005F5BEB"/>
    <w:rsid w:val="006001D0"/>
    <w:rsid w:val="0060350C"/>
    <w:rsid w:val="0062215F"/>
    <w:rsid w:val="00626C49"/>
    <w:rsid w:val="00631C13"/>
    <w:rsid w:val="00631CAF"/>
    <w:rsid w:val="006344A7"/>
    <w:rsid w:val="00636D40"/>
    <w:rsid w:val="006418FC"/>
    <w:rsid w:val="00643E9B"/>
    <w:rsid w:val="006453F7"/>
    <w:rsid w:val="00647212"/>
    <w:rsid w:val="00653A59"/>
    <w:rsid w:val="00654914"/>
    <w:rsid w:val="006647A6"/>
    <w:rsid w:val="00665AE4"/>
    <w:rsid w:val="006715EA"/>
    <w:rsid w:val="00674D9C"/>
    <w:rsid w:val="006758BC"/>
    <w:rsid w:val="00681D0B"/>
    <w:rsid w:val="00682EDB"/>
    <w:rsid w:val="00690CAA"/>
    <w:rsid w:val="006934F0"/>
    <w:rsid w:val="00697715"/>
    <w:rsid w:val="006A0B2C"/>
    <w:rsid w:val="006A177F"/>
    <w:rsid w:val="006B0861"/>
    <w:rsid w:val="006B2DD7"/>
    <w:rsid w:val="006B37BE"/>
    <w:rsid w:val="006B6A4D"/>
    <w:rsid w:val="006C354F"/>
    <w:rsid w:val="006C4A37"/>
    <w:rsid w:val="006C7137"/>
    <w:rsid w:val="006D08F5"/>
    <w:rsid w:val="006D3040"/>
    <w:rsid w:val="006D4875"/>
    <w:rsid w:val="006D4CFA"/>
    <w:rsid w:val="006D5EB6"/>
    <w:rsid w:val="006D6D81"/>
    <w:rsid w:val="006E1937"/>
    <w:rsid w:val="006E40D5"/>
    <w:rsid w:val="006E4338"/>
    <w:rsid w:val="006E7CB9"/>
    <w:rsid w:val="006F1A6C"/>
    <w:rsid w:val="006F2996"/>
    <w:rsid w:val="006F62E2"/>
    <w:rsid w:val="00700B3E"/>
    <w:rsid w:val="007037CC"/>
    <w:rsid w:val="00703FC9"/>
    <w:rsid w:val="00710ED9"/>
    <w:rsid w:val="00717EED"/>
    <w:rsid w:val="0072387C"/>
    <w:rsid w:val="007361EE"/>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87571"/>
    <w:rsid w:val="00793CAC"/>
    <w:rsid w:val="0079547D"/>
    <w:rsid w:val="00796DA4"/>
    <w:rsid w:val="00797896"/>
    <w:rsid w:val="00797907"/>
    <w:rsid w:val="007A01F0"/>
    <w:rsid w:val="007A11F5"/>
    <w:rsid w:val="007A1D9F"/>
    <w:rsid w:val="007A21FF"/>
    <w:rsid w:val="007A248E"/>
    <w:rsid w:val="007A6BD2"/>
    <w:rsid w:val="007B132F"/>
    <w:rsid w:val="007B5856"/>
    <w:rsid w:val="007B5B3D"/>
    <w:rsid w:val="007C078E"/>
    <w:rsid w:val="007C51B8"/>
    <w:rsid w:val="007C6F4C"/>
    <w:rsid w:val="007D0DD6"/>
    <w:rsid w:val="007D1BB9"/>
    <w:rsid w:val="007D2D4A"/>
    <w:rsid w:val="007D4F99"/>
    <w:rsid w:val="007D6192"/>
    <w:rsid w:val="007D65CC"/>
    <w:rsid w:val="007E1D83"/>
    <w:rsid w:val="007E2AE2"/>
    <w:rsid w:val="007F197C"/>
    <w:rsid w:val="007F5095"/>
    <w:rsid w:val="0080035A"/>
    <w:rsid w:val="00801C7C"/>
    <w:rsid w:val="00806045"/>
    <w:rsid w:val="0081039C"/>
    <w:rsid w:val="00811068"/>
    <w:rsid w:val="0081152F"/>
    <w:rsid w:val="00811885"/>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0C92"/>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1FB7"/>
    <w:rsid w:val="0089302A"/>
    <w:rsid w:val="008A10A9"/>
    <w:rsid w:val="008A49FD"/>
    <w:rsid w:val="008A61DE"/>
    <w:rsid w:val="008B0586"/>
    <w:rsid w:val="008B1B25"/>
    <w:rsid w:val="008C1293"/>
    <w:rsid w:val="008C3A9C"/>
    <w:rsid w:val="008C5FBD"/>
    <w:rsid w:val="008D1763"/>
    <w:rsid w:val="008D296E"/>
    <w:rsid w:val="008D3AF5"/>
    <w:rsid w:val="008D4BEB"/>
    <w:rsid w:val="008E125B"/>
    <w:rsid w:val="008F0A9C"/>
    <w:rsid w:val="008F0B43"/>
    <w:rsid w:val="008F1398"/>
    <w:rsid w:val="008F337A"/>
    <w:rsid w:val="008F3993"/>
    <w:rsid w:val="008F407B"/>
    <w:rsid w:val="008F7025"/>
    <w:rsid w:val="008F7E25"/>
    <w:rsid w:val="00900F99"/>
    <w:rsid w:val="0090243E"/>
    <w:rsid w:val="00907609"/>
    <w:rsid w:val="00914456"/>
    <w:rsid w:val="0091789E"/>
    <w:rsid w:val="00920DA7"/>
    <w:rsid w:val="0092354B"/>
    <w:rsid w:val="00927D08"/>
    <w:rsid w:val="0093084C"/>
    <w:rsid w:val="0093302B"/>
    <w:rsid w:val="009361FC"/>
    <w:rsid w:val="00940079"/>
    <w:rsid w:val="009453A7"/>
    <w:rsid w:val="0094578C"/>
    <w:rsid w:val="009504B8"/>
    <w:rsid w:val="009534D1"/>
    <w:rsid w:val="0095554E"/>
    <w:rsid w:val="009573F1"/>
    <w:rsid w:val="0096205D"/>
    <w:rsid w:val="00963034"/>
    <w:rsid w:val="00965160"/>
    <w:rsid w:val="00965194"/>
    <w:rsid w:val="009652C5"/>
    <w:rsid w:val="00976973"/>
    <w:rsid w:val="00976A37"/>
    <w:rsid w:val="00980D96"/>
    <w:rsid w:val="00981733"/>
    <w:rsid w:val="00986988"/>
    <w:rsid w:val="00987B55"/>
    <w:rsid w:val="00991564"/>
    <w:rsid w:val="00992987"/>
    <w:rsid w:val="00993C4D"/>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077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5B7D"/>
    <w:rsid w:val="00A56C73"/>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D6556"/>
    <w:rsid w:val="00AE2B15"/>
    <w:rsid w:val="00AE2EB9"/>
    <w:rsid w:val="00AE4435"/>
    <w:rsid w:val="00AE5807"/>
    <w:rsid w:val="00AE5A4F"/>
    <w:rsid w:val="00AF48F3"/>
    <w:rsid w:val="00AF5CC7"/>
    <w:rsid w:val="00AF5F63"/>
    <w:rsid w:val="00AF632E"/>
    <w:rsid w:val="00B00960"/>
    <w:rsid w:val="00B019FE"/>
    <w:rsid w:val="00B049EB"/>
    <w:rsid w:val="00B060D9"/>
    <w:rsid w:val="00B0688E"/>
    <w:rsid w:val="00B10C29"/>
    <w:rsid w:val="00B11617"/>
    <w:rsid w:val="00B14191"/>
    <w:rsid w:val="00B17499"/>
    <w:rsid w:val="00B228A0"/>
    <w:rsid w:val="00B22D67"/>
    <w:rsid w:val="00B24CFB"/>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6955"/>
    <w:rsid w:val="00B973DB"/>
    <w:rsid w:val="00B97E9B"/>
    <w:rsid w:val="00BA2C5D"/>
    <w:rsid w:val="00BB57B2"/>
    <w:rsid w:val="00BB61F8"/>
    <w:rsid w:val="00BB7BA4"/>
    <w:rsid w:val="00BC1AC9"/>
    <w:rsid w:val="00BC2C53"/>
    <w:rsid w:val="00BC2C95"/>
    <w:rsid w:val="00BC4605"/>
    <w:rsid w:val="00BC5B93"/>
    <w:rsid w:val="00BC74D6"/>
    <w:rsid w:val="00BD17C1"/>
    <w:rsid w:val="00BE11FD"/>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0A85"/>
    <w:rsid w:val="00C60D26"/>
    <w:rsid w:val="00C67E63"/>
    <w:rsid w:val="00C76EB5"/>
    <w:rsid w:val="00C840C1"/>
    <w:rsid w:val="00C907D6"/>
    <w:rsid w:val="00C918A9"/>
    <w:rsid w:val="00CA103D"/>
    <w:rsid w:val="00CA19F7"/>
    <w:rsid w:val="00CA3F0E"/>
    <w:rsid w:val="00CA47DF"/>
    <w:rsid w:val="00CA51FF"/>
    <w:rsid w:val="00CA5D38"/>
    <w:rsid w:val="00CA5DA0"/>
    <w:rsid w:val="00CA687E"/>
    <w:rsid w:val="00CB0965"/>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13FD"/>
    <w:rsid w:val="00D226E9"/>
    <w:rsid w:val="00D25386"/>
    <w:rsid w:val="00D27F7D"/>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15286"/>
    <w:rsid w:val="00E20BFB"/>
    <w:rsid w:val="00E21079"/>
    <w:rsid w:val="00E21141"/>
    <w:rsid w:val="00E22BD5"/>
    <w:rsid w:val="00E2543B"/>
    <w:rsid w:val="00E260FB"/>
    <w:rsid w:val="00E338B0"/>
    <w:rsid w:val="00E362E0"/>
    <w:rsid w:val="00E36449"/>
    <w:rsid w:val="00E371B0"/>
    <w:rsid w:val="00E4039F"/>
    <w:rsid w:val="00E40EA1"/>
    <w:rsid w:val="00E4641C"/>
    <w:rsid w:val="00E47880"/>
    <w:rsid w:val="00E5241E"/>
    <w:rsid w:val="00E578B7"/>
    <w:rsid w:val="00E616CA"/>
    <w:rsid w:val="00E62B19"/>
    <w:rsid w:val="00E651FD"/>
    <w:rsid w:val="00E658BC"/>
    <w:rsid w:val="00E65E11"/>
    <w:rsid w:val="00E66148"/>
    <w:rsid w:val="00E666DD"/>
    <w:rsid w:val="00E66D74"/>
    <w:rsid w:val="00E70269"/>
    <w:rsid w:val="00E72D15"/>
    <w:rsid w:val="00E764EE"/>
    <w:rsid w:val="00E804C1"/>
    <w:rsid w:val="00E846C1"/>
    <w:rsid w:val="00E86CAF"/>
    <w:rsid w:val="00E879C5"/>
    <w:rsid w:val="00E905B8"/>
    <w:rsid w:val="00E96438"/>
    <w:rsid w:val="00EA06A2"/>
    <w:rsid w:val="00EA222E"/>
    <w:rsid w:val="00EA3239"/>
    <w:rsid w:val="00EA37D7"/>
    <w:rsid w:val="00EB03F8"/>
    <w:rsid w:val="00EB0501"/>
    <w:rsid w:val="00EB21E5"/>
    <w:rsid w:val="00EB5B5E"/>
    <w:rsid w:val="00EB7816"/>
    <w:rsid w:val="00EC0413"/>
    <w:rsid w:val="00EC3453"/>
    <w:rsid w:val="00EC3793"/>
    <w:rsid w:val="00EC4968"/>
    <w:rsid w:val="00EC67BB"/>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479B0"/>
    <w:rsid w:val="00F5163C"/>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230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c12c50bfa5270fc337380c47a0471a9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hgl.com/de/veranstaltungen-erlebnisse/topevents/paznauner-markttag_event_4304180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94EC1B-7899-44D5-8969-91F92379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526</Words>
  <Characters>3489</Characters>
  <Application>Microsoft Office Word</Application>
  <DocSecurity>0</DocSecurity>
  <Lines>62</Lines>
  <Paragraphs>26</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Isabell Parth | TVB Paznaun - Ischgl</cp:lastModifiedBy>
  <cp:revision>50</cp:revision>
  <cp:lastPrinted>2025-10-14T08:37:00Z</cp:lastPrinted>
  <dcterms:created xsi:type="dcterms:W3CDTF">2026-07-21T06:21:00Z</dcterms:created>
  <dcterms:modified xsi:type="dcterms:W3CDTF">2026-08-12T09:09:00Z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